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617C" w:rsidRPr="004659BD" w:rsidRDefault="00EB617C" w:rsidP="002B20E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EB617C" w:rsidRPr="004659BD" w:rsidRDefault="00EB617C" w:rsidP="002B20E8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EB617C" w:rsidRPr="004659BD" w:rsidRDefault="00EB617C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EB617C" w:rsidRPr="004659BD" w:rsidRDefault="00EB617C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;mso-wrap-distance-top:-3e-5mm;mso-wrap-distance-bottom:-3e-5mm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EB617C" w:rsidRDefault="00EB617C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….. tháng ….năm 2017</w:t>
      </w:r>
    </w:p>
    <w:p w:rsidR="00EB617C" w:rsidRPr="00882D20" w:rsidRDefault="00EB617C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EB617C" w:rsidRDefault="00EB617C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04</w:t>
      </w:r>
      <w:r w:rsidRPr="00632726">
        <w:rPr>
          <w:b/>
          <w:szCs w:val="24"/>
        </w:rPr>
        <w:t xml:space="preserve"> /</w:t>
      </w:r>
      <w:r>
        <w:rPr>
          <w:b/>
          <w:szCs w:val="24"/>
        </w:rPr>
        <w:t xml:space="preserve"> </w:t>
      </w:r>
      <w:r w:rsidRPr="00632726">
        <w:rPr>
          <w:b/>
          <w:szCs w:val="24"/>
        </w:rPr>
        <w:t>201</w:t>
      </w:r>
      <w:r>
        <w:rPr>
          <w:b/>
          <w:szCs w:val="24"/>
        </w:rPr>
        <w:t>7 VÀ KẾ HOẠCH THÁNG 05 / 2017</w:t>
      </w:r>
    </w:p>
    <w:p w:rsidR="00EB617C" w:rsidRDefault="00EB617C" w:rsidP="002B20E8">
      <w:pPr>
        <w:spacing w:before="120" w:after="120"/>
        <w:jc w:val="center"/>
        <w:rPr>
          <w:b/>
          <w:szCs w:val="24"/>
        </w:rPr>
      </w:pPr>
    </w:p>
    <w:p w:rsidR="00EB617C" w:rsidRDefault="00EB617C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 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04 / 2017</w:t>
      </w:r>
    </w:p>
    <w:p w:rsidR="00EB617C" w:rsidRPr="00B61F2E" w:rsidRDefault="00EB617C" w:rsidP="00D65976">
      <w:pPr>
        <w:pStyle w:val="ListParagraph"/>
        <w:spacing w:after="120" w:line="360" w:lineRule="auto"/>
        <w:ind w:left="0"/>
        <w:jc w:val="both"/>
        <w:rPr>
          <w:bCs/>
        </w:rPr>
      </w:pPr>
      <w:r w:rsidRPr="00B61F2E">
        <w:rPr>
          <w:b/>
          <w:bCs/>
        </w:rPr>
        <w:t xml:space="preserve">-  </w:t>
      </w:r>
      <w:r w:rsidRPr="00B61F2E">
        <w:rPr>
          <w:bCs/>
        </w:rPr>
        <w:t>Giáo viên thực hiện giảng dạy theo thời khóa biểu học kỳ 2 năm học 2016-2017 theo phân công;</w:t>
      </w:r>
    </w:p>
    <w:p w:rsidR="00EB617C" w:rsidRPr="00B61F2E" w:rsidRDefault="00EB617C" w:rsidP="00D65976">
      <w:pPr>
        <w:spacing w:after="120" w:line="276" w:lineRule="auto"/>
        <w:jc w:val="both"/>
        <w:rPr>
          <w:sz w:val="26"/>
          <w:szCs w:val="26"/>
        </w:rPr>
      </w:pPr>
      <w:r w:rsidRPr="00B61F2E">
        <w:rPr>
          <w:bCs/>
          <w:sz w:val="26"/>
          <w:szCs w:val="26"/>
        </w:rPr>
        <w:t xml:space="preserve">-  </w:t>
      </w:r>
      <w:r w:rsidRPr="00B61F2E">
        <w:rPr>
          <w:sz w:val="26"/>
          <w:szCs w:val="26"/>
        </w:rPr>
        <w:t>Hoàn tất lịch dự giờ học kỳ 2 năm học 2016-2017;</w:t>
      </w:r>
    </w:p>
    <w:p w:rsidR="00EB617C" w:rsidRPr="00B61F2E" w:rsidRDefault="00EB617C" w:rsidP="00D65976">
      <w:pPr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Giáo viên thực hiên phần mềm ESM điểm danh, nhập điểm, xét điều kiện dự thi các học phần kết thúc trước tiến độ</w:t>
      </w:r>
      <w:r>
        <w:rPr>
          <w:sz w:val="26"/>
          <w:szCs w:val="26"/>
        </w:rPr>
        <w:t>;</w:t>
      </w:r>
    </w:p>
    <w:p w:rsidR="00EB617C" w:rsidRPr="00B61F2E" w:rsidRDefault="00EB617C" w:rsidP="00D65976">
      <w:pPr>
        <w:pStyle w:val="ListParagraph"/>
        <w:spacing w:after="120" w:line="360" w:lineRule="auto"/>
        <w:ind w:left="0"/>
        <w:jc w:val="both"/>
      </w:pPr>
      <w:r w:rsidRPr="00B61F2E">
        <w:t>-  Khoa lên lich, phân công GV coi thi, chấm thi các học phần kết thúc trước tiến độ của khóa 14CĐ, 15TC-NL;</w:t>
      </w:r>
    </w:p>
    <w:p w:rsidR="00EB617C" w:rsidRPr="00B61F2E" w:rsidRDefault="00EB617C" w:rsidP="00D65976">
      <w:pPr>
        <w:pStyle w:val="ListParagraph"/>
        <w:spacing w:after="120" w:line="360" w:lineRule="auto"/>
        <w:ind w:left="0"/>
        <w:jc w:val="both"/>
      </w:pPr>
      <w:r w:rsidRPr="00B61F2E">
        <w:t xml:space="preserve">-  </w:t>
      </w:r>
      <w:r>
        <w:t>V</w:t>
      </w:r>
      <w:r w:rsidRPr="00B61F2E">
        <w:t>iết chương trình đào tạ</w:t>
      </w:r>
      <w:r>
        <w:t>o giáo dụ</w:t>
      </w:r>
      <w:r w:rsidRPr="00B61F2E">
        <w:t xml:space="preserve">c nghề nghiệp theo kế hoạch trường; </w:t>
      </w:r>
    </w:p>
    <w:p w:rsidR="00EB617C" w:rsidRPr="00B61F2E" w:rsidRDefault="00EB617C" w:rsidP="00D65976">
      <w:pPr>
        <w:pStyle w:val="ListParagraph"/>
        <w:spacing w:after="120" w:line="360" w:lineRule="auto"/>
        <w:ind w:left="0"/>
        <w:jc w:val="both"/>
        <w:rPr>
          <w:color w:val="000000"/>
          <w:shd w:val="clear" w:color="auto" w:fill="FFFFFF"/>
        </w:rPr>
      </w:pPr>
      <w:r w:rsidRPr="00B61F2E">
        <w:t xml:space="preserve">-  </w:t>
      </w:r>
      <w:r w:rsidRPr="00B61F2E">
        <w:rPr>
          <w:color w:val="000000"/>
          <w:shd w:val="clear" w:color="auto" w:fill="FFFFFF"/>
        </w:rPr>
        <w:t>Tham dự kỷ niệm lễ Giỗ Quốc tổ Hùng Vương mùng 10/3 âm lịch;</w:t>
      </w:r>
    </w:p>
    <w:p w:rsidR="00EB617C" w:rsidRPr="00B61F2E" w:rsidRDefault="00EB617C" w:rsidP="0091511B">
      <w:pPr>
        <w:pStyle w:val="ListParagraph"/>
        <w:spacing w:line="360" w:lineRule="auto"/>
        <w:ind w:left="0"/>
        <w:jc w:val="both"/>
        <w:rPr>
          <w:color w:val="000000"/>
          <w:shd w:val="clear" w:color="auto" w:fill="FFFFFF"/>
        </w:rPr>
      </w:pPr>
      <w:r w:rsidRPr="00B61F2E">
        <w:rPr>
          <w:color w:val="000000"/>
          <w:shd w:val="clear" w:color="auto" w:fill="FFFFFF"/>
        </w:rPr>
        <w:t xml:space="preserve">-  </w:t>
      </w:r>
      <w:r w:rsidRPr="00B61F2E">
        <w:t>Hoàn thành việc tính khối lượng giảng dạy học kỳ 1 năm học 2016-2017</w:t>
      </w:r>
      <w:r w:rsidRPr="00B61F2E">
        <w:rPr>
          <w:color w:val="000000"/>
          <w:shd w:val="clear" w:color="auto" w:fill="FFFFFF"/>
        </w:rPr>
        <w:t>;</w:t>
      </w:r>
    </w:p>
    <w:p w:rsidR="00EB617C" w:rsidRPr="00B61F2E" w:rsidRDefault="00EB617C" w:rsidP="0091511B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color w:val="000000"/>
          <w:sz w:val="26"/>
          <w:szCs w:val="26"/>
          <w:shd w:val="clear" w:color="auto" w:fill="FFFFFF"/>
        </w:rPr>
        <w:t xml:space="preserve">-  Công Đoàn viên </w:t>
      </w:r>
      <w:r w:rsidRPr="00B61F2E">
        <w:rPr>
          <w:sz w:val="26"/>
          <w:szCs w:val="26"/>
        </w:rPr>
        <w:t>Tham dự hội thao toàn trường năm học 2016-2017;</w:t>
      </w:r>
    </w:p>
    <w:p w:rsidR="00EB617C" w:rsidRPr="00B61F2E" w:rsidRDefault="00EB617C" w:rsidP="0091511B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Lập danh sách phân công Giáo viên tham dự ngày hội việc làm theo kế hoạch nhà trường;</w:t>
      </w:r>
    </w:p>
    <w:p w:rsidR="00EB617C" w:rsidRPr="00B61F2E" w:rsidRDefault="00EB617C" w:rsidP="00D65976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 xml:space="preserve">-  Hoàn thành hồ sơ thực tập tốt nghiệp các khóa 14CĐ và 15TC; </w:t>
      </w:r>
    </w:p>
    <w:p w:rsidR="00EB617C" w:rsidRPr="00B61F2E" w:rsidRDefault="00EB617C" w:rsidP="00D65976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 xml:space="preserve">- </w:t>
      </w:r>
      <w:r w:rsidRPr="00B61F2E">
        <w:rPr>
          <w:color w:val="000000"/>
          <w:sz w:val="26"/>
          <w:szCs w:val="26"/>
          <w:shd w:val="clear" w:color="auto" w:fill="FFFFFF"/>
        </w:rPr>
        <w:t xml:space="preserve"> </w:t>
      </w:r>
      <w:r w:rsidRPr="00B61F2E">
        <w:rPr>
          <w:sz w:val="26"/>
          <w:szCs w:val="26"/>
        </w:rPr>
        <w:t xml:space="preserve">Phân công coi thi học kỳ 2 kỳ thi chính khóa 15CĐ; </w:t>
      </w:r>
    </w:p>
    <w:p w:rsidR="00EB617C" w:rsidRPr="00B61F2E" w:rsidRDefault="00EB617C" w:rsidP="00D65976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Khóa 15TC học quân sự theo kế hoạch của nhà trường;</w:t>
      </w:r>
    </w:p>
    <w:p w:rsidR="00EB617C" w:rsidRPr="00B61F2E" w:rsidRDefault="00EB617C" w:rsidP="00D65976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Tổng vệ sinh các phòng xưởng trước kỳ nghỉ lễ 30/4 và 1/5;</w:t>
      </w:r>
    </w:p>
    <w:p w:rsidR="00EB617C" w:rsidRDefault="00EB617C" w:rsidP="00BE7E5E">
      <w:pPr>
        <w:tabs>
          <w:tab w:val="left" w:pos="0"/>
        </w:tabs>
        <w:spacing w:after="120" w:line="276" w:lineRule="auto"/>
        <w:jc w:val="both"/>
      </w:pPr>
      <w:r>
        <w:rPr>
          <w:color w:val="000000"/>
          <w:shd w:val="clear" w:color="auto" w:fill="FFFFFF"/>
        </w:rPr>
        <w:t xml:space="preserve">-  </w:t>
      </w:r>
      <w:r w:rsidRPr="00FD3BF8">
        <w:rPr>
          <w:color w:val="000000"/>
          <w:sz w:val="26"/>
          <w:szCs w:val="26"/>
          <w:shd w:val="clear" w:color="auto" w:fill="FFFFFF"/>
        </w:rPr>
        <w:t xml:space="preserve">Thực hiện </w:t>
      </w:r>
      <w:r w:rsidRPr="00FD3BF8">
        <w:rPr>
          <w:sz w:val="26"/>
          <w:szCs w:val="26"/>
        </w:rPr>
        <w:t>niêm phong , kiểm tra và tắt các thiết điện các phòng, xưởng theo thông báo</w:t>
      </w:r>
      <w:r>
        <w:t>;</w:t>
      </w:r>
    </w:p>
    <w:p w:rsidR="00EB617C" w:rsidRPr="00D845F7" w:rsidRDefault="00EB617C" w:rsidP="00BE7E5E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>
        <w:t xml:space="preserve">-  </w:t>
      </w:r>
      <w:r w:rsidRPr="00D845F7">
        <w:rPr>
          <w:sz w:val="26"/>
          <w:szCs w:val="26"/>
        </w:rPr>
        <w:t>Tham gia tập văn nghệ theo phân sự phân công của khoa</w:t>
      </w:r>
      <w:r>
        <w:rPr>
          <w:sz w:val="26"/>
          <w:szCs w:val="26"/>
        </w:rPr>
        <w:t>.</w:t>
      </w:r>
    </w:p>
    <w:p w:rsidR="00EB617C" w:rsidRDefault="00EB617C" w:rsidP="0051605E">
      <w:pPr>
        <w:spacing w:line="360" w:lineRule="auto"/>
        <w:jc w:val="both"/>
        <w:rPr>
          <w:b/>
          <w:sz w:val="26"/>
          <w:szCs w:val="26"/>
        </w:rPr>
      </w:pPr>
      <w:r w:rsidRPr="00B55D06">
        <w:rPr>
          <w:b/>
          <w:sz w:val="26"/>
          <w:szCs w:val="26"/>
        </w:rPr>
        <w:t xml:space="preserve">II. </w:t>
      </w:r>
      <w:r w:rsidRPr="00B55D06">
        <w:rPr>
          <w:b/>
          <w:sz w:val="26"/>
          <w:szCs w:val="26"/>
          <w:lang w:val="vi-VN"/>
        </w:rPr>
        <w:t>KẾ HOẠCH CÔNG TÁC THÁNG</w:t>
      </w:r>
      <w:r>
        <w:rPr>
          <w:b/>
          <w:sz w:val="26"/>
          <w:szCs w:val="26"/>
        </w:rPr>
        <w:t xml:space="preserve"> 05</w:t>
      </w:r>
      <w:r w:rsidRPr="00B55D06"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/</w:t>
      </w:r>
      <w:r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201</w:t>
      </w:r>
      <w:r w:rsidRPr="00B55D06">
        <w:rPr>
          <w:b/>
          <w:sz w:val="26"/>
          <w:szCs w:val="26"/>
        </w:rPr>
        <w:t>7.</w:t>
      </w:r>
    </w:p>
    <w:p w:rsidR="00EB617C" w:rsidRPr="00077979" w:rsidRDefault="00EB617C" w:rsidP="00077979">
      <w:pPr>
        <w:spacing w:after="120" w:line="276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>
        <w:rPr>
          <w:sz w:val="26"/>
          <w:szCs w:val="26"/>
        </w:rPr>
        <w:t xml:space="preserve">Nghĩ lễ 30 / 04 và 1 / 5 theo kế hoạch. </w:t>
      </w:r>
    </w:p>
    <w:p w:rsidR="00EB617C" w:rsidRPr="00B55D06" w:rsidRDefault="00EB617C" w:rsidP="0051605E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 w:rsidRPr="00FD184A">
        <w:rPr>
          <w:sz w:val="26"/>
          <w:szCs w:val="26"/>
        </w:rPr>
        <w:t>Tiếp tục viết chương trình đào tạo theo kế hoạch.</w:t>
      </w:r>
    </w:p>
    <w:p w:rsidR="00EB617C" w:rsidRDefault="00EB617C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Giáo viên hướng dẫn HS,SV khóa 14CĐ và 15TCCN thực tập tốt nghiệp theo kế hoạch.</w:t>
      </w:r>
    </w:p>
    <w:p w:rsidR="00EB617C" w:rsidRDefault="00EB617C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Tham dự hội diễn văn nghệ chào mừng kỷ niệm127 năm ngày sinh Chủ tịch Hồ Chí Minh, chào mừng và các ngày lễ lớn.</w:t>
      </w:r>
    </w:p>
    <w:p w:rsidR="00EB617C" w:rsidRDefault="00EB617C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Nộp đề thi kết thúc học phần khóa 15 theo kế hoạch.</w:t>
      </w:r>
    </w:p>
    <w:p w:rsidR="00EB617C" w:rsidRDefault="00EB617C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Coi thi kết thúc học phần khóa 15 theo sự phân công.</w:t>
      </w:r>
    </w:p>
    <w:p w:rsidR="00EB617C" w:rsidRPr="00A14D29" w:rsidRDefault="00EB617C" w:rsidP="00DB7309">
      <w:pPr>
        <w:pStyle w:val="ListParagraph"/>
        <w:spacing w:after="120" w:line="360" w:lineRule="auto"/>
        <w:ind w:left="0"/>
      </w:pPr>
    </w:p>
    <w:p w:rsidR="00EB617C" w:rsidRDefault="00EB617C" w:rsidP="00DB7309">
      <w:pPr>
        <w:pStyle w:val="ListParagraph"/>
        <w:spacing w:after="120" w:line="360" w:lineRule="auto"/>
        <w:ind w:left="0"/>
      </w:pPr>
      <w:r>
        <w:t xml:space="preserve"> </w:t>
      </w:r>
    </w:p>
    <w:p w:rsidR="00EB617C" w:rsidRPr="0064758D" w:rsidRDefault="00EB617C" w:rsidP="002B20E8">
      <w:pPr>
        <w:spacing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FFFFFF"/>
        </w:rPr>
      </w:pPr>
    </w:p>
    <w:sectPr w:rsidR="00EB617C" w:rsidSect="00A920E0">
      <w:pgSz w:w="12240" w:h="15840"/>
      <w:pgMar w:top="709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17C" w:rsidRDefault="00EB617C" w:rsidP="002A3ED1">
      <w:r>
        <w:separator/>
      </w:r>
    </w:p>
  </w:endnote>
  <w:endnote w:type="continuationSeparator" w:id="0">
    <w:p w:rsidR="00EB617C" w:rsidRDefault="00EB617C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17C" w:rsidRDefault="00EB617C" w:rsidP="002A3ED1">
      <w:r>
        <w:separator/>
      </w:r>
    </w:p>
  </w:footnote>
  <w:footnote w:type="continuationSeparator" w:id="0">
    <w:p w:rsidR="00EB617C" w:rsidRDefault="00EB617C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oNotDisplayPageBoundaries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9D"/>
    <w:rsid w:val="00004BB5"/>
    <w:rsid w:val="0000676B"/>
    <w:rsid w:val="0000743D"/>
    <w:rsid w:val="00011958"/>
    <w:rsid w:val="0001347A"/>
    <w:rsid w:val="00014287"/>
    <w:rsid w:val="00015A93"/>
    <w:rsid w:val="00015D78"/>
    <w:rsid w:val="00017000"/>
    <w:rsid w:val="000243D9"/>
    <w:rsid w:val="00026EE9"/>
    <w:rsid w:val="00034D94"/>
    <w:rsid w:val="0003695A"/>
    <w:rsid w:val="00037418"/>
    <w:rsid w:val="0004152E"/>
    <w:rsid w:val="000507EB"/>
    <w:rsid w:val="00052992"/>
    <w:rsid w:val="00054657"/>
    <w:rsid w:val="00055154"/>
    <w:rsid w:val="0006031C"/>
    <w:rsid w:val="000637B0"/>
    <w:rsid w:val="0007145B"/>
    <w:rsid w:val="00076F1A"/>
    <w:rsid w:val="00077979"/>
    <w:rsid w:val="000827FC"/>
    <w:rsid w:val="00086BC8"/>
    <w:rsid w:val="00087A63"/>
    <w:rsid w:val="0009650C"/>
    <w:rsid w:val="00096C8A"/>
    <w:rsid w:val="00097B67"/>
    <w:rsid w:val="000A00C6"/>
    <w:rsid w:val="000A0F52"/>
    <w:rsid w:val="000A2D7A"/>
    <w:rsid w:val="000A53DC"/>
    <w:rsid w:val="000A6D91"/>
    <w:rsid w:val="000B0D2E"/>
    <w:rsid w:val="000B1D5C"/>
    <w:rsid w:val="000C1D36"/>
    <w:rsid w:val="000C556C"/>
    <w:rsid w:val="000E18D9"/>
    <w:rsid w:val="000E4C38"/>
    <w:rsid w:val="000F1C92"/>
    <w:rsid w:val="000F5F0C"/>
    <w:rsid w:val="000F75FC"/>
    <w:rsid w:val="00103A54"/>
    <w:rsid w:val="0010457E"/>
    <w:rsid w:val="00112734"/>
    <w:rsid w:val="00117FD7"/>
    <w:rsid w:val="0012556D"/>
    <w:rsid w:val="0012598C"/>
    <w:rsid w:val="0012732A"/>
    <w:rsid w:val="00127D6A"/>
    <w:rsid w:val="00132778"/>
    <w:rsid w:val="001351B8"/>
    <w:rsid w:val="001438BE"/>
    <w:rsid w:val="00143B60"/>
    <w:rsid w:val="0014746C"/>
    <w:rsid w:val="00152629"/>
    <w:rsid w:val="00153954"/>
    <w:rsid w:val="00157AEE"/>
    <w:rsid w:val="00157F03"/>
    <w:rsid w:val="00160D68"/>
    <w:rsid w:val="00164D0B"/>
    <w:rsid w:val="00165478"/>
    <w:rsid w:val="00172A27"/>
    <w:rsid w:val="00173C23"/>
    <w:rsid w:val="00174334"/>
    <w:rsid w:val="00175ACD"/>
    <w:rsid w:val="0018290F"/>
    <w:rsid w:val="00183028"/>
    <w:rsid w:val="00187561"/>
    <w:rsid w:val="00191775"/>
    <w:rsid w:val="00192A03"/>
    <w:rsid w:val="0019574F"/>
    <w:rsid w:val="001962EA"/>
    <w:rsid w:val="0019664A"/>
    <w:rsid w:val="001A1104"/>
    <w:rsid w:val="001A19D4"/>
    <w:rsid w:val="001A434F"/>
    <w:rsid w:val="001A53EB"/>
    <w:rsid w:val="001B2B67"/>
    <w:rsid w:val="001B3238"/>
    <w:rsid w:val="001B3CB4"/>
    <w:rsid w:val="001B678E"/>
    <w:rsid w:val="001B68A1"/>
    <w:rsid w:val="001B797C"/>
    <w:rsid w:val="001C4BA6"/>
    <w:rsid w:val="001C5347"/>
    <w:rsid w:val="001D3F52"/>
    <w:rsid w:val="001D55E6"/>
    <w:rsid w:val="001E4905"/>
    <w:rsid w:val="001E5378"/>
    <w:rsid w:val="001E7C8D"/>
    <w:rsid w:val="001F1447"/>
    <w:rsid w:val="001F6960"/>
    <w:rsid w:val="001F6E75"/>
    <w:rsid w:val="001F711A"/>
    <w:rsid w:val="002016B4"/>
    <w:rsid w:val="00201AE5"/>
    <w:rsid w:val="00202903"/>
    <w:rsid w:val="00203E95"/>
    <w:rsid w:val="002056C5"/>
    <w:rsid w:val="002068CF"/>
    <w:rsid w:val="00214586"/>
    <w:rsid w:val="00220B1B"/>
    <w:rsid w:val="00222131"/>
    <w:rsid w:val="0022569A"/>
    <w:rsid w:val="00231E22"/>
    <w:rsid w:val="00232F4D"/>
    <w:rsid w:val="00233D54"/>
    <w:rsid w:val="00234534"/>
    <w:rsid w:val="00236570"/>
    <w:rsid w:val="00241A30"/>
    <w:rsid w:val="0024302D"/>
    <w:rsid w:val="002531DD"/>
    <w:rsid w:val="00253F4C"/>
    <w:rsid w:val="00254256"/>
    <w:rsid w:val="00255CF6"/>
    <w:rsid w:val="00267CFC"/>
    <w:rsid w:val="0027312F"/>
    <w:rsid w:val="00277C18"/>
    <w:rsid w:val="00285FF1"/>
    <w:rsid w:val="00286391"/>
    <w:rsid w:val="00291CD0"/>
    <w:rsid w:val="00294C0A"/>
    <w:rsid w:val="0029627B"/>
    <w:rsid w:val="00296F75"/>
    <w:rsid w:val="002A098A"/>
    <w:rsid w:val="002A0EFF"/>
    <w:rsid w:val="002A162B"/>
    <w:rsid w:val="002A1C01"/>
    <w:rsid w:val="002A1C69"/>
    <w:rsid w:val="002A3ED1"/>
    <w:rsid w:val="002A6E89"/>
    <w:rsid w:val="002B073C"/>
    <w:rsid w:val="002B20E8"/>
    <w:rsid w:val="002B3812"/>
    <w:rsid w:val="002B7E74"/>
    <w:rsid w:val="002C0BD3"/>
    <w:rsid w:val="002C65ED"/>
    <w:rsid w:val="002D3B1B"/>
    <w:rsid w:val="002D4709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F28"/>
    <w:rsid w:val="00326935"/>
    <w:rsid w:val="003269A7"/>
    <w:rsid w:val="00333395"/>
    <w:rsid w:val="003354CA"/>
    <w:rsid w:val="00343EFC"/>
    <w:rsid w:val="00346A5D"/>
    <w:rsid w:val="00360CEE"/>
    <w:rsid w:val="00362EBA"/>
    <w:rsid w:val="003636F6"/>
    <w:rsid w:val="003646ED"/>
    <w:rsid w:val="0036550C"/>
    <w:rsid w:val="00365E52"/>
    <w:rsid w:val="0036639E"/>
    <w:rsid w:val="00367AF5"/>
    <w:rsid w:val="00374F95"/>
    <w:rsid w:val="003775FC"/>
    <w:rsid w:val="00377A03"/>
    <w:rsid w:val="003870CE"/>
    <w:rsid w:val="003954EF"/>
    <w:rsid w:val="00395545"/>
    <w:rsid w:val="00395F43"/>
    <w:rsid w:val="003A6AA9"/>
    <w:rsid w:val="003A6C1E"/>
    <w:rsid w:val="003A7CC6"/>
    <w:rsid w:val="003B0C7C"/>
    <w:rsid w:val="003B2606"/>
    <w:rsid w:val="003B391F"/>
    <w:rsid w:val="003B3BA6"/>
    <w:rsid w:val="003B519D"/>
    <w:rsid w:val="003B645A"/>
    <w:rsid w:val="003C1E31"/>
    <w:rsid w:val="003C289F"/>
    <w:rsid w:val="003C478C"/>
    <w:rsid w:val="003C6434"/>
    <w:rsid w:val="003E697C"/>
    <w:rsid w:val="003F35B0"/>
    <w:rsid w:val="004008C5"/>
    <w:rsid w:val="00405854"/>
    <w:rsid w:val="00405913"/>
    <w:rsid w:val="00407EF9"/>
    <w:rsid w:val="004244EE"/>
    <w:rsid w:val="00435E71"/>
    <w:rsid w:val="004401E7"/>
    <w:rsid w:val="00444211"/>
    <w:rsid w:val="00445B33"/>
    <w:rsid w:val="00451C5E"/>
    <w:rsid w:val="0045568F"/>
    <w:rsid w:val="0046303A"/>
    <w:rsid w:val="004659BD"/>
    <w:rsid w:val="00467C9C"/>
    <w:rsid w:val="0047213F"/>
    <w:rsid w:val="00476319"/>
    <w:rsid w:val="00481A8C"/>
    <w:rsid w:val="00483FC7"/>
    <w:rsid w:val="004866EB"/>
    <w:rsid w:val="00486926"/>
    <w:rsid w:val="00490817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048D"/>
    <w:rsid w:val="004E5BD6"/>
    <w:rsid w:val="004E67E1"/>
    <w:rsid w:val="004F0F3E"/>
    <w:rsid w:val="004F1B5F"/>
    <w:rsid w:val="004F23A9"/>
    <w:rsid w:val="004F337B"/>
    <w:rsid w:val="005026C4"/>
    <w:rsid w:val="00503DA3"/>
    <w:rsid w:val="0051063F"/>
    <w:rsid w:val="005137DD"/>
    <w:rsid w:val="0051605E"/>
    <w:rsid w:val="0052220B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3F6"/>
    <w:rsid w:val="005374AB"/>
    <w:rsid w:val="0055059E"/>
    <w:rsid w:val="00550840"/>
    <w:rsid w:val="00553653"/>
    <w:rsid w:val="00557F06"/>
    <w:rsid w:val="0056144A"/>
    <w:rsid w:val="00563E3E"/>
    <w:rsid w:val="00565384"/>
    <w:rsid w:val="00566F82"/>
    <w:rsid w:val="00586BF6"/>
    <w:rsid w:val="005923EF"/>
    <w:rsid w:val="005A1383"/>
    <w:rsid w:val="005A4E06"/>
    <w:rsid w:val="005A7882"/>
    <w:rsid w:val="005B1629"/>
    <w:rsid w:val="005B22AC"/>
    <w:rsid w:val="005B3478"/>
    <w:rsid w:val="005B4AE2"/>
    <w:rsid w:val="005C233C"/>
    <w:rsid w:val="005D3406"/>
    <w:rsid w:val="005D61A7"/>
    <w:rsid w:val="005E01BB"/>
    <w:rsid w:val="005E61B6"/>
    <w:rsid w:val="005F158A"/>
    <w:rsid w:val="00604E79"/>
    <w:rsid w:val="00612951"/>
    <w:rsid w:val="00613F13"/>
    <w:rsid w:val="0061671C"/>
    <w:rsid w:val="00616E2A"/>
    <w:rsid w:val="0062371D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0A7"/>
    <w:rsid w:val="00653D33"/>
    <w:rsid w:val="00654C3C"/>
    <w:rsid w:val="00656E70"/>
    <w:rsid w:val="0066261C"/>
    <w:rsid w:val="00663A1A"/>
    <w:rsid w:val="00663CBB"/>
    <w:rsid w:val="006643F1"/>
    <w:rsid w:val="00667802"/>
    <w:rsid w:val="00671E0A"/>
    <w:rsid w:val="00680781"/>
    <w:rsid w:val="006844CF"/>
    <w:rsid w:val="006901ED"/>
    <w:rsid w:val="0069211B"/>
    <w:rsid w:val="00693056"/>
    <w:rsid w:val="006A1B65"/>
    <w:rsid w:val="006A1D5E"/>
    <w:rsid w:val="006A435B"/>
    <w:rsid w:val="006A6F67"/>
    <w:rsid w:val="006A7259"/>
    <w:rsid w:val="006B2697"/>
    <w:rsid w:val="006B676F"/>
    <w:rsid w:val="006C1F25"/>
    <w:rsid w:val="006C41E8"/>
    <w:rsid w:val="006C620B"/>
    <w:rsid w:val="006D3A75"/>
    <w:rsid w:val="006D3E75"/>
    <w:rsid w:val="006E2C4E"/>
    <w:rsid w:val="006F0E8D"/>
    <w:rsid w:val="006F234E"/>
    <w:rsid w:val="00705658"/>
    <w:rsid w:val="00707AFD"/>
    <w:rsid w:val="00711F8F"/>
    <w:rsid w:val="00712882"/>
    <w:rsid w:val="0071647E"/>
    <w:rsid w:val="00723117"/>
    <w:rsid w:val="00726200"/>
    <w:rsid w:val="00740EAC"/>
    <w:rsid w:val="007439D5"/>
    <w:rsid w:val="00744C33"/>
    <w:rsid w:val="00750469"/>
    <w:rsid w:val="00750D96"/>
    <w:rsid w:val="00754670"/>
    <w:rsid w:val="00757F03"/>
    <w:rsid w:val="00757F82"/>
    <w:rsid w:val="007703F7"/>
    <w:rsid w:val="00770554"/>
    <w:rsid w:val="00773473"/>
    <w:rsid w:val="00785F4D"/>
    <w:rsid w:val="0079052B"/>
    <w:rsid w:val="00795A16"/>
    <w:rsid w:val="00797C6C"/>
    <w:rsid w:val="00797FF0"/>
    <w:rsid w:val="007A05B5"/>
    <w:rsid w:val="007A200D"/>
    <w:rsid w:val="007A2EAD"/>
    <w:rsid w:val="007C0B1E"/>
    <w:rsid w:val="007C13B6"/>
    <w:rsid w:val="007C2A8A"/>
    <w:rsid w:val="007C415C"/>
    <w:rsid w:val="007C5EEA"/>
    <w:rsid w:val="007D1E48"/>
    <w:rsid w:val="007D47A7"/>
    <w:rsid w:val="007D6046"/>
    <w:rsid w:val="007D6700"/>
    <w:rsid w:val="007E0AA7"/>
    <w:rsid w:val="007E5102"/>
    <w:rsid w:val="007F01E6"/>
    <w:rsid w:val="007F27D5"/>
    <w:rsid w:val="007F2DFE"/>
    <w:rsid w:val="007F383C"/>
    <w:rsid w:val="00810A21"/>
    <w:rsid w:val="008121E2"/>
    <w:rsid w:val="008123D5"/>
    <w:rsid w:val="008151E5"/>
    <w:rsid w:val="00831D93"/>
    <w:rsid w:val="0083344C"/>
    <w:rsid w:val="008357D3"/>
    <w:rsid w:val="00841EE6"/>
    <w:rsid w:val="00842FD5"/>
    <w:rsid w:val="00846FD9"/>
    <w:rsid w:val="008526E1"/>
    <w:rsid w:val="008544D8"/>
    <w:rsid w:val="00854F9E"/>
    <w:rsid w:val="00860B50"/>
    <w:rsid w:val="00864122"/>
    <w:rsid w:val="00865F31"/>
    <w:rsid w:val="00866832"/>
    <w:rsid w:val="00866BA1"/>
    <w:rsid w:val="008747BF"/>
    <w:rsid w:val="00875144"/>
    <w:rsid w:val="00882D20"/>
    <w:rsid w:val="00890870"/>
    <w:rsid w:val="0089316E"/>
    <w:rsid w:val="008941D4"/>
    <w:rsid w:val="00896CFA"/>
    <w:rsid w:val="00896E96"/>
    <w:rsid w:val="00897779"/>
    <w:rsid w:val="008A3260"/>
    <w:rsid w:val="008A6A14"/>
    <w:rsid w:val="008B4577"/>
    <w:rsid w:val="008B671C"/>
    <w:rsid w:val="008C03B9"/>
    <w:rsid w:val="008C1020"/>
    <w:rsid w:val="008C1233"/>
    <w:rsid w:val="008D02B9"/>
    <w:rsid w:val="008D6FE0"/>
    <w:rsid w:val="008E629C"/>
    <w:rsid w:val="008F2E1F"/>
    <w:rsid w:val="00903022"/>
    <w:rsid w:val="00905EBB"/>
    <w:rsid w:val="00906CCE"/>
    <w:rsid w:val="00907E0B"/>
    <w:rsid w:val="0091220A"/>
    <w:rsid w:val="00912DFA"/>
    <w:rsid w:val="0091511B"/>
    <w:rsid w:val="00920B43"/>
    <w:rsid w:val="009259F1"/>
    <w:rsid w:val="009303A8"/>
    <w:rsid w:val="00930D77"/>
    <w:rsid w:val="00935F75"/>
    <w:rsid w:val="00940099"/>
    <w:rsid w:val="0094549E"/>
    <w:rsid w:val="00946A94"/>
    <w:rsid w:val="00961382"/>
    <w:rsid w:val="009675EB"/>
    <w:rsid w:val="009707E5"/>
    <w:rsid w:val="00974A03"/>
    <w:rsid w:val="009802D9"/>
    <w:rsid w:val="00981095"/>
    <w:rsid w:val="0098251A"/>
    <w:rsid w:val="009834E7"/>
    <w:rsid w:val="009873AD"/>
    <w:rsid w:val="00987724"/>
    <w:rsid w:val="0098788A"/>
    <w:rsid w:val="00995C1C"/>
    <w:rsid w:val="009B20D8"/>
    <w:rsid w:val="009B4CA1"/>
    <w:rsid w:val="009C62A5"/>
    <w:rsid w:val="009C6BBA"/>
    <w:rsid w:val="009D0CA6"/>
    <w:rsid w:val="009D361A"/>
    <w:rsid w:val="009D3D4E"/>
    <w:rsid w:val="009E1E0F"/>
    <w:rsid w:val="009E475C"/>
    <w:rsid w:val="009F2572"/>
    <w:rsid w:val="009F3275"/>
    <w:rsid w:val="009F3FD9"/>
    <w:rsid w:val="009F447A"/>
    <w:rsid w:val="009F7F7B"/>
    <w:rsid w:val="00A04783"/>
    <w:rsid w:val="00A04C41"/>
    <w:rsid w:val="00A14D29"/>
    <w:rsid w:val="00A172F2"/>
    <w:rsid w:val="00A201E0"/>
    <w:rsid w:val="00A26CFE"/>
    <w:rsid w:val="00A316B4"/>
    <w:rsid w:val="00A31E30"/>
    <w:rsid w:val="00A35C63"/>
    <w:rsid w:val="00A50892"/>
    <w:rsid w:val="00A54EC9"/>
    <w:rsid w:val="00A6720E"/>
    <w:rsid w:val="00A721D6"/>
    <w:rsid w:val="00A80792"/>
    <w:rsid w:val="00A80B63"/>
    <w:rsid w:val="00A84054"/>
    <w:rsid w:val="00A841E6"/>
    <w:rsid w:val="00A867CA"/>
    <w:rsid w:val="00A90D71"/>
    <w:rsid w:val="00A920E0"/>
    <w:rsid w:val="00A95353"/>
    <w:rsid w:val="00AA0197"/>
    <w:rsid w:val="00AA12A9"/>
    <w:rsid w:val="00AA1B05"/>
    <w:rsid w:val="00AA75FD"/>
    <w:rsid w:val="00AB34B4"/>
    <w:rsid w:val="00AB503B"/>
    <w:rsid w:val="00AB6719"/>
    <w:rsid w:val="00AC0368"/>
    <w:rsid w:val="00AC0C4D"/>
    <w:rsid w:val="00AC6344"/>
    <w:rsid w:val="00AD2671"/>
    <w:rsid w:val="00AD3612"/>
    <w:rsid w:val="00AE19C1"/>
    <w:rsid w:val="00AE22EB"/>
    <w:rsid w:val="00AF1089"/>
    <w:rsid w:val="00AF14A1"/>
    <w:rsid w:val="00AF53A3"/>
    <w:rsid w:val="00AF6653"/>
    <w:rsid w:val="00B016A3"/>
    <w:rsid w:val="00B1418B"/>
    <w:rsid w:val="00B22BCB"/>
    <w:rsid w:val="00B24414"/>
    <w:rsid w:val="00B26501"/>
    <w:rsid w:val="00B272B6"/>
    <w:rsid w:val="00B342A2"/>
    <w:rsid w:val="00B3494D"/>
    <w:rsid w:val="00B34996"/>
    <w:rsid w:val="00B370BB"/>
    <w:rsid w:val="00B4060D"/>
    <w:rsid w:val="00B4093F"/>
    <w:rsid w:val="00B41642"/>
    <w:rsid w:val="00B52CB4"/>
    <w:rsid w:val="00B55D06"/>
    <w:rsid w:val="00B5696B"/>
    <w:rsid w:val="00B61F2E"/>
    <w:rsid w:val="00B6671E"/>
    <w:rsid w:val="00B72E47"/>
    <w:rsid w:val="00B73787"/>
    <w:rsid w:val="00B73DEF"/>
    <w:rsid w:val="00B74CEA"/>
    <w:rsid w:val="00B755AB"/>
    <w:rsid w:val="00B75A8D"/>
    <w:rsid w:val="00B76663"/>
    <w:rsid w:val="00B81A31"/>
    <w:rsid w:val="00B82B16"/>
    <w:rsid w:val="00B86F1E"/>
    <w:rsid w:val="00B935C8"/>
    <w:rsid w:val="00B94C1C"/>
    <w:rsid w:val="00B95AEB"/>
    <w:rsid w:val="00BA09B7"/>
    <w:rsid w:val="00BA1C8E"/>
    <w:rsid w:val="00BA4B87"/>
    <w:rsid w:val="00BA60B8"/>
    <w:rsid w:val="00BA71C1"/>
    <w:rsid w:val="00BA7BD7"/>
    <w:rsid w:val="00BB2C0C"/>
    <w:rsid w:val="00BB30A8"/>
    <w:rsid w:val="00BB4C9A"/>
    <w:rsid w:val="00BC1B3B"/>
    <w:rsid w:val="00BD4502"/>
    <w:rsid w:val="00BD6494"/>
    <w:rsid w:val="00BD7642"/>
    <w:rsid w:val="00BE0240"/>
    <w:rsid w:val="00BE1FB8"/>
    <w:rsid w:val="00BE433F"/>
    <w:rsid w:val="00BE44B6"/>
    <w:rsid w:val="00BE793F"/>
    <w:rsid w:val="00BE7E5E"/>
    <w:rsid w:val="00BF39CD"/>
    <w:rsid w:val="00BF3DFA"/>
    <w:rsid w:val="00BF59D1"/>
    <w:rsid w:val="00C02CD9"/>
    <w:rsid w:val="00C04590"/>
    <w:rsid w:val="00C049D7"/>
    <w:rsid w:val="00C066CD"/>
    <w:rsid w:val="00C1024E"/>
    <w:rsid w:val="00C12ABE"/>
    <w:rsid w:val="00C12C64"/>
    <w:rsid w:val="00C13C6E"/>
    <w:rsid w:val="00C13DB4"/>
    <w:rsid w:val="00C23CFD"/>
    <w:rsid w:val="00C24414"/>
    <w:rsid w:val="00C275F6"/>
    <w:rsid w:val="00C2799D"/>
    <w:rsid w:val="00C318F0"/>
    <w:rsid w:val="00C322C4"/>
    <w:rsid w:val="00C32CFC"/>
    <w:rsid w:val="00C34F46"/>
    <w:rsid w:val="00C41260"/>
    <w:rsid w:val="00C42884"/>
    <w:rsid w:val="00C44788"/>
    <w:rsid w:val="00C458C9"/>
    <w:rsid w:val="00C527F1"/>
    <w:rsid w:val="00C52C1C"/>
    <w:rsid w:val="00C575AF"/>
    <w:rsid w:val="00C600C1"/>
    <w:rsid w:val="00C634E4"/>
    <w:rsid w:val="00C635B2"/>
    <w:rsid w:val="00C64132"/>
    <w:rsid w:val="00C704E2"/>
    <w:rsid w:val="00C712AF"/>
    <w:rsid w:val="00C84CDA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C4EE2"/>
    <w:rsid w:val="00CD10F6"/>
    <w:rsid w:val="00CD22B0"/>
    <w:rsid w:val="00CD248C"/>
    <w:rsid w:val="00CF1C5B"/>
    <w:rsid w:val="00CF1C69"/>
    <w:rsid w:val="00CF6CBF"/>
    <w:rsid w:val="00D00D99"/>
    <w:rsid w:val="00D04B20"/>
    <w:rsid w:val="00D054C1"/>
    <w:rsid w:val="00D13305"/>
    <w:rsid w:val="00D356E3"/>
    <w:rsid w:val="00D402D9"/>
    <w:rsid w:val="00D4172D"/>
    <w:rsid w:val="00D43144"/>
    <w:rsid w:val="00D4406E"/>
    <w:rsid w:val="00D444B0"/>
    <w:rsid w:val="00D44737"/>
    <w:rsid w:val="00D52B49"/>
    <w:rsid w:val="00D57623"/>
    <w:rsid w:val="00D60150"/>
    <w:rsid w:val="00D6019B"/>
    <w:rsid w:val="00D65976"/>
    <w:rsid w:val="00D67952"/>
    <w:rsid w:val="00D705F6"/>
    <w:rsid w:val="00D73904"/>
    <w:rsid w:val="00D81953"/>
    <w:rsid w:val="00D845F7"/>
    <w:rsid w:val="00D84B63"/>
    <w:rsid w:val="00D85409"/>
    <w:rsid w:val="00D91FC5"/>
    <w:rsid w:val="00D92677"/>
    <w:rsid w:val="00D94415"/>
    <w:rsid w:val="00D97111"/>
    <w:rsid w:val="00DA673B"/>
    <w:rsid w:val="00DB31E3"/>
    <w:rsid w:val="00DB694C"/>
    <w:rsid w:val="00DB7309"/>
    <w:rsid w:val="00DC0891"/>
    <w:rsid w:val="00DC090D"/>
    <w:rsid w:val="00DC25F2"/>
    <w:rsid w:val="00DC3DF7"/>
    <w:rsid w:val="00DC5715"/>
    <w:rsid w:val="00DC7A0F"/>
    <w:rsid w:val="00DD17C0"/>
    <w:rsid w:val="00DD2062"/>
    <w:rsid w:val="00DD24E2"/>
    <w:rsid w:val="00DD351D"/>
    <w:rsid w:val="00DE1024"/>
    <w:rsid w:val="00DE5933"/>
    <w:rsid w:val="00DF04F8"/>
    <w:rsid w:val="00DF1DC7"/>
    <w:rsid w:val="00DF2472"/>
    <w:rsid w:val="00DF4A5B"/>
    <w:rsid w:val="00E01950"/>
    <w:rsid w:val="00E027CB"/>
    <w:rsid w:val="00E02E6A"/>
    <w:rsid w:val="00E06630"/>
    <w:rsid w:val="00E06A4D"/>
    <w:rsid w:val="00E177AC"/>
    <w:rsid w:val="00E21069"/>
    <w:rsid w:val="00E21329"/>
    <w:rsid w:val="00E24223"/>
    <w:rsid w:val="00E325CC"/>
    <w:rsid w:val="00E32633"/>
    <w:rsid w:val="00E33422"/>
    <w:rsid w:val="00E359DA"/>
    <w:rsid w:val="00E37AC2"/>
    <w:rsid w:val="00E4054A"/>
    <w:rsid w:val="00E435DD"/>
    <w:rsid w:val="00E54322"/>
    <w:rsid w:val="00E545A2"/>
    <w:rsid w:val="00E55897"/>
    <w:rsid w:val="00E643F8"/>
    <w:rsid w:val="00E64F6F"/>
    <w:rsid w:val="00E67EC3"/>
    <w:rsid w:val="00E7279F"/>
    <w:rsid w:val="00E75607"/>
    <w:rsid w:val="00E75691"/>
    <w:rsid w:val="00E77685"/>
    <w:rsid w:val="00E827CE"/>
    <w:rsid w:val="00E845DC"/>
    <w:rsid w:val="00E84CFB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617C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D7BD6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758B"/>
    <w:rsid w:val="00F075AF"/>
    <w:rsid w:val="00F14107"/>
    <w:rsid w:val="00F23FC7"/>
    <w:rsid w:val="00F25C90"/>
    <w:rsid w:val="00F27E9F"/>
    <w:rsid w:val="00F30932"/>
    <w:rsid w:val="00F3154D"/>
    <w:rsid w:val="00F31D70"/>
    <w:rsid w:val="00F31FC6"/>
    <w:rsid w:val="00F33404"/>
    <w:rsid w:val="00F3503D"/>
    <w:rsid w:val="00F36B2C"/>
    <w:rsid w:val="00F44C12"/>
    <w:rsid w:val="00F4793A"/>
    <w:rsid w:val="00F5175C"/>
    <w:rsid w:val="00F525C4"/>
    <w:rsid w:val="00F53633"/>
    <w:rsid w:val="00F536F6"/>
    <w:rsid w:val="00F55EA2"/>
    <w:rsid w:val="00F67EDE"/>
    <w:rsid w:val="00F7377D"/>
    <w:rsid w:val="00F76EF2"/>
    <w:rsid w:val="00F77A6F"/>
    <w:rsid w:val="00F86DBC"/>
    <w:rsid w:val="00F876D5"/>
    <w:rsid w:val="00F907F2"/>
    <w:rsid w:val="00F915BB"/>
    <w:rsid w:val="00F91755"/>
    <w:rsid w:val="00F920FB"/>
    <w:rsid w:val="00F93169"/>
    <w:rsid w:val="00FA0DCD"/>
    <w:rsid w:val="00FA2E18"/>
    <w:rsid w:val="00FA54E0"/>
    <w:rsid w:val="00FA6C10"/>
    <w:rsid w:val="00FB1C43"/>
    <w:rsid w:val="00FB4EBB"/>
    <w:rsid w:val="00FB7F02"/>
    <w:rsid w:val="00FC574C"/>
    <w:rsid w:val="00FC6F9B"/>
    <w:rsid w:val="00FD184A"/>
    <w:rsid w:val="00FD3288"/>
    <w:rsid w:val="00FD3BF8"/>
    <w:rsid w:val="00FD5FBB"/>
    <w:rsid w:val="00FD7282"/>
    <w:rsid w:val="00FE36BA"/>
    <w:rsid w:val="00FE7D9D"/>
    <w:rsid w:val="00FF5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24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24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297</Words>
  <Characters>1697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2</cp:revision>
  <cp:lastPrinted>2008-07-30T19:16:00Z</cp:lastPrinted>
  <dcterms:created xsi:type="dcterms:W3CDTF">2008-07-30T19:34:00Z</dcterms:created>
  <dcterms:modified xsi:type="dcterms:W3CDTF">2008-07-30T19:34:00Z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